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92D" w:rsidRDefault="00230B64">
      <w:pPr>
        <w:spacing w:after="0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OSNOVNA ŠKOLA</w:t>
      </w:r>
    </w:p>
    <w:p w:rsidR="0014492D" w:rsidRDefault="00230B6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IVAN GORAN KOVAČIĆ</w:t>
      </w:r>
    </w:p>
    <w:p w:rsidR="0014492D" w:rsidRDefault="00230B6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VELIKA</w:t>
      </w:r>
    </w:p>
    <w:p w:rsidR="0014492D" w:rsidRDefault="0014492D">
      <w:pPr>
        <w:spacing w:after="0"/>
        <w:rPr>
          <w:b/>
          <w:bCs/>
          <w:sz w:val="24"/>
          <w:szCs w:val="24"/>
        </w:rPr>
      </w:pPr>
    </w:p>
    <w:p w:rsidR="0014492D" w:rsidRDefault="0014492D">
      <w:pPr>
        <w:spacing w:after="0"/>
        <w:rPr>
          <w:b/>
          <w:bCs/>
          <w:sz w:val="24"/>
          <w:szCs w:val="24"/>
        </w:rPr>
      </w:pPr>
    </w:p>
    <w:p w:rsidR="0014492D" w:rsidRDefault="00230B6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JELOVNIK ŠKOLSKE KUHINJE ZA MJESEC LISTOPAD 2026.</w:t>
      </w: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118"/>
        <w:gridCol w:w="3822"/>
      </w:tblGrid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NADNEVAK: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DORUČAK: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RUČAK: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PONEDJELJAK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KROFNA,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KAKAO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PAŠTA-ŠUTA,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UTORAK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ZDRAVI SENDVIČ,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SOK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FINO VARIVO S JUNETINOM, POVRĆEM I DOMAĆIM NOKLICAMA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SRIJEDA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GRIZ,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POSIP KAKAO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PANIRANA PILEĆA ŠNICLA,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RIŽA, 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ČETVRTAK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RAŽENI 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MASLAC, MARMELADA, MLIJEKO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ĆUFTE,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PIRE KRUMPIR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BUREK SA SIROM,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ČAJ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OSLIĆ,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GRAH SALATA S KUKURUZOM</w:t>
            </w:r>
          </w:p>
        </w:tc>
      </w:tr>
    </w:tbl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118"/>
        <w:gridCol w:w="3822"/>
      </w:tblGrid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NADNEVAK: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DORUČAK: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RUČAK: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PONEDJELJAK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RAŽENI 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NAMAZ ČOKOLADA, MLIJEKO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PUREĆA PLJESKAVICA,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ŠPINAT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UTORAK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HOT-DOG,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SOK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MAHUNE VARIVO S PILETINOM 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SRIJEDA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CORNFLAKES,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MLIJEKO, JOGURT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PEČENA PILETINA,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RIZI-BIZI, 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ČETVRTAK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PUTER ŠTANGICA,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JOGURT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SAFT OD SVINJETINE,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NJOKI, 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KAJGANA S TIKVICAMA,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RAJČICA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TIJESTO SA SIROM I VRHNJEM</w:t>
            </w:r>
          </w:p>
        </w:tc>
      </w:tr>
    </w:tbl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p w:rsidR="0014492D" w:rsidRDefault="0014492D">
      <w:pPr>
        <w:spacing w:after="0"/>
        <w:jc w:val="center"/>
        <w:rPr>
          <w:b/>
          <w:bCs/>
          <w:sz w:val="28"/>
          <w:szCs w:val="2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118"/>
        <w:gridCol w:w="3822"/>
      </w:tblGrid>
      <w:tr w:rsidR="0014492D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NADNEVAK: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DORUČAK: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RUČAK: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PONEDJELJAK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RAŽENI 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PAŠTETA, ČAJ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ŠPAGETI,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UMAK BOLOGNEZE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UTORAK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TOPLI SENDVIČ,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ČAJ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GRAŠAK VARIVO S PILETINOM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SRIJEDA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PETIT KEKSI,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MLIJEKO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PANIRANA PILEĆA ŠNICLA,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PIRE KRUMPIR, 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ČETVRTAK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RAŽENI 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MASLAC, MARMELADA, MLIJEKO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PUREĆA PLJESKAVICA,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RESTANI KRUMPIR S FLEKICAMA, 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ZVRK S KRUMPIROM,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JOGURT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TIJESTO S TUNJEVINOM I KUKURUZOM, SALATA</w:t>
            </w:r>
          </w:p>
        </w:tc>
      </w:tr>
    </w:tbl>
    <w:p w:rsidR="0014492D" w:rsidRDefault="0014492D">
      <w:pPr>
        <w:spacing w:after="0"/>
        <w:jc w:val="center"/>
        <w:rPr>
          <w:b/>
          <w:bCs/>
          <w:sz w:val="24"/>
          <w:szCs w:val="24"/>
        </w:rPr>
      </w:pPr>
    </w:p>
    <w:p w:rsidR="0014492D" w:rsidRDefault="0014492D">
      <w:pPr>
        <w:spacing w:after="0"/>
        <w:jc w:val="center"/>
        <w:rPr>
          <w:b/>
          <w:bCs/>
          <w:sz w:val="24"/>
          <w:szCs w:val="24"/>
        </w:rPr>
      </w:pPr>
    </w:p>
    <w:p w:rsidR="0014492D" w:rsidRDefault="0014492D">
      <w:pPr>
        <w:spacing w:after="0"/>
        <w:jc w:val="center"/>
        <w:rPr>
          <w:b/>
          <w:bCs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118"/>
        <w:gridCol w:w="3822"/>
      </w:tblGrid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NADNEVAK: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DORUČAK: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RUČAK: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PONEDJELJAK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RAŽENI </w:t>
            </w:r>
            <w:r>
              <w:rPr>
                <w:b/>
                <w:bCs/>
                <w:sz w:val="24"/>
                <w:szCs w:val="24"/>
              </w:rPr>
              <w:t>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SIRNI NAMAZ, ČAJ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RIŽOTO S MESOM I POVRĆEM,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UTORAK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PIZZA, 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SOK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JEČMENA KAŠA S MESOM I KRUMPIROM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SRIJEDA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28.9.2026.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ČOKOLADNE LOPTICE,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MLIJEKO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PEČENA PILETINA, MLINCI, 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SALATA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ČETVRTAK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RAŽENI 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MASLAC, SALAMA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GRAH </w:t>
            </w:r>
            <w:r>
              <w:rPr>
                <w:b/>
                <w:bCs/>
                <w:sz w:val="24"/>
                <w:szCs w:val="24"/>
              </w:rPr>
              <w:t>SA SLANINOM I KRANJSKOM KOBASICOM</w:t>
            </w:r>
          </w:p>
        </w:tc>
      </w:tr>
      <w:tr w:rsidR="0014492D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PETAK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30.10.2026.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POHANI KRUH,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ČAJ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LIGNJE, </w:t>
            </w:r>
          </w:p>
          <w:p w:rsidR="0014492D" w:rsidRDefault="00230B6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KRUMPIR S BLITVOM</w:t>
            </w:r>
          </w:p>
        </w:tc>
      </w:tr>
    </w:tbl>
    <w:p w:rsidR="0014492D" w:rsidRDefault="0014492D">
      <w:pPr>
        <w:spacing w:after="0"/>
        <w:jc w:val="center"/>
        <w:rPr>
          <w:b/>
          <w:bCs/>
          <w:sz w:val="24"/>
          <w:szCs w:val="24"/>
        </w:rPr>
      </w:pPr>
    </w:p>
    <w:sectPr w:rsidR="0014492D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B64" w:rsidRDefault="00230B64">
      <w:pPr>
        <w:spacing w:after="0" w:line="240" w:lineRule="auto"/>
      </w:pPr>
      <w:r>
        <w:separator/>
      </w:r>
    </w:p>
  </w:endnote>
  <w:endnote w:type="continuationSeparator" w:id="0">
    <w:p w:rsidR="00230B64" w:rsidRDefault="0023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B64" w:rsidRDefault="00230B6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30B64" w:rsidRDefault="00230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4492D"/>
    <w:rsid w:val="0014492D"/>
    <w:rsid w:val="00230B64"/>
    <w:rsid w:val="002A41A1"/>
    <w:rsid w:val="00A7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176F2-17F0-4AD5-9B1F-9A0A6251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Hercigonja</dc:creator>
  <dc:description/>
  <cp:lastModifiedBy>Ana</cp:lastModifiedBy>
  <cp:revision>2</cp:revision>
  <dcterms:created xsi:type="dcterms:W3CDTF">2026-10-14T10:32:00Z</dcterms:created>
  <dcterms:modified xsi:type="dcterms:W3CDTF">2026-10-14T10:32:00Z</dcterms:modified>
</cp:coreProperties>
</file>